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49D" w:rsidRDefault="00A8749D" w:rsidP="00AA5531">
      <w:pPr>
        <w:pStyle w:val="Body"/>
        <w:spacing w:line="288" w:lineRule="auto"/>
        <w:ind w:right="40"/>
        <w:rPr>
          <w:rFonts w:ascii="Arial" w:hAnsi="Arial" w:cs="Arial"/>
          <w:sz w:val="20"/>
          <w:szCs w:val="20"/>
        </w:rPr>
        <w:sectPr w:rsidR="00A8749D" w:rsidSect="00B61ADD">
          <w:headerReference w:type="even" r:id="rId8"/>
          <w:headerReference w:type="default" r:id="rId9"/>
          <w:footerReference w:type="even" r:id="rId10"/>
          <w:footerReference w:type="default" r:id="rId11"/>
          <w:headerReference w:type="first" r:id="rId12"/>
          <w:footerReference w:type="first" r:id="rId13"/>
          <w:type w:val="continuous"/>
          <w:pgSz w:w="11900" w:h="16840"/>
          <w:pgMar w:top="5103" w:right="1418" w:bottom="1134" w:left="1418" w:header="0" w:footer="850" w:gutter="0"/>
          <w:cols w:space="720"/>
          <w:formProt w:val="0"/>
          <w:titlePg/>
        </w:sectPr>
      </w:pPr>
    </w:p>
    <w:p w:rsidR="001D0F08" w:rsidRDefault="00A726BF" w:rsidP="0089455D">
      <w:pPr>
        <w:pBdr>
          <w:top w:val="nil"/>
          <w:left w:val="nil"/>
          <w:bottom w:val="nil"/>
          <w:right w:val="nil"/>
          <w:between w:val="nil"/>
          <w:bar w:val="nil"/>
        </w:pBdr>
        <w:ind w:right="-1"/>
        <w:jc w:val="right"/>
      </w:pPr>
      <w:r w:rsidRPr="00AD7850">
        <w:rPr>
          <w:lang w:val="de-AT"/>
        </w:rPr>
        <w:t>2</w:t>
      </w:r>
      <w:r w:rsidR="001970A4">
        <w:rPr>
          <w:lang w:val="de-AT"/>
        </w:rPr>
        <w:t>1</w:t>
      </w:r>
      <w:r w:rsidR="0089455D">
        <w:t>.</w:t>
      </w:r>
      <w:r w:rsidR="00620CD7">
        <w:t>0</w:t>
      </w:r>
      <w:r w:rsidR="001970A4">
        <w:t>4</w:t>
      </w:r>
      <w:r w:rsidR="0089455D">
        <w:t>.20</w:t>
      </w:r>
      <w:r w:rsidR="008E7ED0">
        <w:t>22</w:t>
      </w:r>
    </w:p>
    <w:p w:rsidR="007B1DC4" w:rsidRDefault="007B1DC4" w:rsidP="0089455D">
      <w:pPr>
        <w:pBdr>
          <w:top w:val="nil"/>
          <w:left w:val="nil"/>
          <w:bottom w:val="nil"/>
          <w:right w:val="nil"/>
          <w:between w:val="nil"/>
          <w:bar w:val="nil"/>
        </w:pBdr>
        <w:ind w:right="-1"/>
        <w:jc w:val="right"/>
      </w:pPr>
    </w:p>
    <w:p w:rsidR="001970A4" w:rsidRPr="001970A4" w:rsidRDefault="001970A4" w:rsidP="00F2511A">
      <w:pPr>
        <w:spacing w:line="276" w:lineRule="auto"/>
        <w:rPr>
          <w:b/>
          <w:sz w:val="26"/>
          <w:szCs w:val="26"/>
        </w:rPr>
      </w:pPr>
      <w:r w:rsidRPr="001970A4">
        <w:rPr>
          <w:b/>
          <w:sz w:val="26"/>
          <w:szCs w:val="26"/>
        </w:rPr>
        <w:t xml:space="preserve">Jan </w:t>
      </w:r>
      <w:proofErr w:type="spellStart"/>
      <w:r w:rsidRPr="001970A4">
        <w:rPr>
          <w:b/>
          <w:sz w:val="26"/>
          <w:szCs w:val="26"/>
        </w:rPr>
        <w:t>Grigor</w:t>
      </w:r>
      <w:proofErr w:type="spellEnd"/>
      <w:r w:rsidRPr="001970A4">
        <w:rPr>
          <w:b/>
          <w:sz w:val="26"/>
          <w:szCs w:val="26"/>
        </w:rPr>
        <w:t xml:space="preserve"> Schubert wird 2023 Geschäftsführer der STIHL Tirol GmbH</w:t>
      </w:r>
    </w:p>
    <w:p w:rsidR="001970A4" w:rsidRPr="001970A4" w:rsidRDefault="001970A4" w:rsidP="001970A4">
      <w:pPr>
        <w:jc w:val="both"/>
        <w:rPr>
          <w:sz w:val="26"/>
          <w:szCs w:val="26"/>
        </w:rPr>
      </w:pPr>
    </w:p>
    <w:p w:rsidR="001970A4" w:rsidRPr="001970A4" w:rsidRDefault="001970A4" w:rsidP="001970A4">
      <w:pPr>
        <w:rPr>
          <w:szCs w:val="22"/>
        </w:rPr>
      </w:pPr>
      <w:r w:rsidRPr="001970A4">
        <w:rPr>
          <w:szCs w:val="22"/>
        </w:rPr>
        <w:t xml:space="preserve">Jan </w:t>
      </w:r>
      <w:proofErr w:type="spellStart"/>
      <w:r w:rsidRPr="001970A4">
        <w:rPr>
          <w:szCs w:val="22"/>
        </w:rPr>
        <w:t>Grigor</w:t>
      </w:r>
      <w:proofErr w:type="spellEnd"/>
      <w:r w:rsidRPr="001970A4">
        <w:rPr>
          <w:szCs w:val="22"/>
        </w:rPr>
        <w:t xml:space="preserve"> Schubert wird zum 1. Januar 2023 Geschäftsführer der STIHL Tirol GmbH. Er folgt auf Clemens Schaller, der mit Ablauf seines Vertrages zum 31. Dezember 2022 in den Ruhestand geht. Martin Schwarz, STIHL Vorstand Produktion und Materialwirtschaft, betont: „Als langjähriger Geschäftsführer unseres Tochterunternehmens </w:t>
      </w:r>
      <w:proofErr w:type="spellStart"/>
      <w:r w:rsidRPr="001970A4">
        <w:rPr>
          <w:szCs w:val="22"/>
        </w:rPr>
        <w:t>ZAMA</w:t>
      </w:r>
      <w:proofErr w:type="spellEnd"/>
      <w:r w:rsidRPr="001970A4">
        <w:rPr>
          <w:szCs w:val="22"/>
        </w:rPr>
        <w:t xml:space="preserve"> konnte Herr Schubert seine fundierten Kenntnisse in Produktion und Fertigung sowie seine exzellenten Führungsqualitäten in einem internationalen Umfeld unter Beweis stellen. Ich freue mich, </w:t>
      </w:r>
      <w:proofErr w:type="spellStart"/>
      <w:r w:rsidRPr="001970A4">
        <w:rPr>
          <w:szCs w:val="22"/>
        </w:rPr>
        <w:t>dass</w:t>
      </w:r>
      <w:proofErr w:type="spellEnd"/>
      <w:r w:rsidRPr="001970A4">
        <w:rPr>
          <w:szCs w:val="22"/>
        </w:rPr>
        <w:t xml:space="preserve"> wir nun Herrn Schubert für die Geschäftsführung von STIHL Tirol gewinnen konnten und damit diese wichtige Position mit einem erfahrenen Manager aus den eigenen Reihen besetzen können.“ </w:t>
      </w:r>
    </w:p>
    <w:p w:rsidR="001970A4" w:rsidRPr="001970A4" w:rsidRDefault="001970A4" w:rsidP="001970A4">
      <w:pPr>
        <w:rPr>
          <w:szCs w:val="22"/>
        </w:rPr>
      </w:pPr>
    </w:p>
    <w:p w:rsidR="001970A4" w:rsidRPr="001970A4" w:rsidRDefault="001970A4" w:rsidP="001970A4">
      <w:pPr>
        <w:rPr>
          <w:szCs w:val="22"/>
        </w:rPr>
      </w:pPr>
      <w:r w:rsidRPr="001970A4">
        <w:rPr>
          <w:szCs w:val="22"/>
        </w:rPr>
        <w:t xml:space="preserve">Jan </w:t>
      </w:r>
      <w:proofErr w:type="spellStart"/>
      <w:r w:rsidRPr="001970A4">
        <w:rPr>
          <w:szCs w:val="22"/>
        </w:rPr>
        <w:t>Grigor</w:t>
      </w:r>
      <w:proofErr w:type="spellEnd"/>
      <w:r w:rsidRPr="001970A4">
        <w:rPr>
          <w:szCs w:val="22"/>
        </w:rPr>
        <w:t xml:space="preserve"> Schubert wurde am 10. Juni 1966 in </w:t>
      </w:r>
      <w:r w:rsidRPr="00CA0A17">
        <w:rPr>
          <w:szCs w:val="22"/>
        </w:rPr>
        <w:t>Gütersloh</w:t>
      </w:r>
      <w:r w:rsidR="00F2511A" w:rsidRPr="00CA0A17">
        <w:rPr>
          <w:szCs w:val="22"/>
        </w:rPr>
        <w:t xml:space="preserve"> (Deutschland)</w:t>
      </w:r>
      <w:r w:rsidRPr="00CA0A17">
        <w:rPr>
          <w:szCs w:val="22"/>
        </w:rPr>
        <w:t xml:space="preserve"> geboren</w:t>
      </w:r>
      <w:r w:rsidRPr="001970A4">
        <w:rPr>
          <w:szCs w:val="22"/>
        </w:rPr>
        <w:t xml:space="preserve">. Er ist verheiratet und hat ein Kind. Nach </w:t>
      </w:r>
      <w:proofErr w:type="spellStart"/>
      <w:r w:rsidRPr="001970A4">
        <w:rPr>
          <w:szCs w:val="22"/>
        </w:rPr>
        <w:t>Abschluss</w:t>
      </w:r>
      <w:proofErr w:type="spellEnd"/>
      <w:r w:rsidRPr="001970A4">
        <w:rPr>
          <w:szCs w:val="22"/>
        </w:rPr>
        <w:t xml:space="preserve"> seines Maschinenbaustudiums an der </w:t>
      </w:r>
      <w:proofErr w:type="spellStart"/>
      <w:r w:rsidRPr="001970A4">
        <w:rPr>
          <w:szCs w:val="22"/>
        </w:rPr>
        <w:t>RWTH</w:t>
      </w:r>
      <w:proofErr w:type="spellEnd"/>
      <w:r w:rsidRPr="001970A4">
        <w:rPr>
          <w:szCs w:val="22"/>
        </w:rPr>
        <w:t xml:space="preserve"> Aachen begann er seine berufliche Laufbahn 1990 als Fertigungsplaner bei der Robert Bosch GmbH. Von 1996 bis 2011 war er in verschiedensten leitenden Positionen für </w:t>
      </w:r>
      <w:proofErr w:type="spellStart"/>
      <w:r w:rsidRPr="001970A4">
        <w:rPr>
          <w:szCs w:val="22"/>
        </w:rPr>
        <w:t>BSH</w:t>
      </w:r>
      <w:proofErr w:type="spellEnd"/>
      <w:r w:rsidRPr="001970A4">
        <w:rPr>
          <w:szCs w:val="22"/>
        </w:rPr>
        <w:t xml:space="preserve"> Hausgeräte in Deutschland, China und Brasilien tätig. Zuletzt verantwortete er als Mitglied der Geschäftsführung </w:t>
      </w:r>
      <w:proofErr w:type="spellStart"/>
      <w:r w:rsidRPr="001970A4">
        <w:rPr>
          <w:szCs w:val="22"/>
        </w:rPr>
        <w:t>BSH</w:t>
      </w:r>
      <w:proofErr w:type="spellEnd"/>
      <w:r w:rsidRPr="001970A4">
        <w:rPr>
          <w:szCs w:val="22"/>
        </w:rPr>
        <w:t xml:space="preserve"> China die Kältegeräte-Entwicklung an mehreren Standorten. Seit Januar 2012 ist Jan </w:t>
      </w:r>
      <w:proofErr w:type="spellStart"/>
      <w:r w:rsidRPr="001970A4">
        <w:rPr>
          <w:szCs w:val="22"/>
        </w:rPr>
        <w:t>Grigor</w:t>
      </w:r>
      <w:proofErr w:type="spellEnd"/>
      <w:r w:rsidRPr="001970A4">
        <w:rPr>
          <w:szCs w:val="22"/>
        </w:rPr>
        <w:t xml:space="preserve"> Schubert der Geschäftsführer von </w:t>
      </w:r>
      <w:proofErr w:type="spellStart"/>
      <w:r w:rsidRPr="001970A4">
        <w:rPr>
          <w:szCs w:val="22"/>
        </w:rPr>
        <w:t>ZAMA</w:t>
      </w:r>
      <w:proofErr w:type="spellEnd"/>
      <w:r w:rsidRPr="001970A4">
        <w:rPr>
          <w:szCs w:val="22"/>
        </w:rPr>
        <w:t xml:space="preserve">, einer hundertprozentigen STIHL Tochtergesellschaft, die Vergaser, Präzisionsdrehteile und Kabelbäume für motorisierte Forst- und Gartenwerkzeuge fertigt. </w:t>
      </w:r>
      <w:r w:rsidRPr="001970A4">
        <w:rPr>
          <w:color w:val="000000" w:themeColor="text1"/>
          <w:szCs w:val="22"/>
        </w:rPr>
        <w:t xml:space="preserve">„Ich bedanke mich für das Vertrauen der Familie Stihl und des Vorstands. Ich bin stolz darauf, mehr als 10 Jahre zum Erfolg von </w:t>
      </w:r>
      <w:proofErr w:type="spellStart"/>
      <w:r w:rsidRPr="001970A4">
        <w:rPr>
          <w:color w:val="000000" w:themeColor="text1"/>
          <w:szCs w:val="22"/>
        </w:rPr>
        <w:t>ZAMA</w:t>
      </w:r>
      <w:proofErr w:type="spellEnd"/>
      <w:r w:rsidRPr="001970A4">
        <w:rPr>
          <w:color w:val="000000" w:themeColor="text1"/>
          <w:szCs w:val="22"/>
        </w:rPr>
        <w:t xml:space="preserve"> beigetragen und gemeinsam mit dem Team das Unternehmen international ausgebaut und auf eine Zukunft ohne Verbrennungsmotoren vorbereitet zu haben. Mein Dank gilt der gesamten </w:t>
      </w:r>
      <w:proofErr w:type="spellStart"/>
      <w:r w:rsidRPr="001970A4">
        <w:rPr>
          <w:color w:val="000000" w:themeColor="text1"/>
          <w:szCs w:val="22"/>
        </w:rPr>
        <w:t>ZAMA</w:t>
      </w:r>
      <w:proofErr w:type="spellEnd"/>
      <w:r w:rsidRPr="001970A4">
        <w:rPr>
          <w:color w:val="000000" w:themeColor="text1"/>
          <w:szCs w:val="22"/>
        </w:rPr>
        <w:t xml:space="preserve"> Belegschaft für die vielen Jahre der erfolgreichen Zusammenarbeit. Nun freue ich mich auf eine neue Herausforderung und die Zusammenarbeit mit den Mitarbeiterinnen und Mitarbeitern von STIHL Tirol in meiner neuen Wahlheimat“, so Jan </w:t>
      </w:r>
      <w:proofErr w:type="spellStart"/>
      <w:r w:rsidRPr="001970A4">
        <w:rPr>
          <w:color w:val="000000" w:themeColor="text1"/>
          <w:szCs w:val="22"/>
        </w:rPr>
        <w:t>Grigor</w:t>
      </w:r>
      <w:proofErr w:type="spellEnd"/>
      <w:r w:rsidRPr="001970A4">
        <w:rPr>
          <w:color w:val="000000" w:themeColor="text1"/>
          <w:szCs w:val="22"/>
        </w:rPr>
        <w:t xml:space="preserve"> Schubert. </w:t>
      </w:r>
    </w:p>
    <w:p w:rsidR="001970A4" w:rsidRPr="001970A4" w:rsidRDefault="001970A4" w:rsidP="001970A4">
      <w:pPr>
        <w:rPr>
          <w:szCs w:val="22"/>
        </w:rPr>
      </w:pPr>
    </w:p>
    <w:p w:rsidR="001970A4" w:rsidRPr="001970A4" w:rsidRDefault="001970A4" w:rsidP="001970A4">
      <w:pPr>
        <w:rPr>
          <w:szCs w:val="22"/>
          <w:lang w:val="de-AT"/>
        </w:rPr>
      </w:pPr>
      <w:r w:rsidRPr="001970A4">
        <w:rPr>
          <w:szCs w:val="22"/>
        </w:rPr>
        <w:t xml:space="preserve">Clemens Schaller ist seit 1. Mai 2018 Geschäftsführer der STIHL Tirol GmbH, einer 100-prozentigen Tochtergesellschaft der STIHL Gruppe mit Sitz in </w:t>
      </w:r>
      <w:proofErr w:type="spellStart"/>
      <w:r w:rsidRPr="001970A4">
        <w:rPr>
          <w:szCs w:val="22"/>
        </w:rPr>
        <w:t>Langkampfen</w:t>
      </w:r>
      <w:proofErr w:type="spellEnd"/>
      <w:r w:rsidRPr="001970A4">
        <w:rPr>
          <w:szCs w:val="22"/>
        </w:rPr>
        <w:t xml:space="preserve">, Österreich. STIHL Tirol ist Kompetenzzentrum für bodengeführte Gartengeräte und Fertigungsstandort für zahlreiche STIHL Akku-Produkte und Gartengeräte. </w:t>
      </w:r>
      <w:r w:rsidRPr="001970A4">
        <w:rPr>
          <w:color w:val="000000" w:themeColor="text1"/>
          <w:szCs w:val="22"/>
        </w:rPr>
        <w:t xml:space="preserve">2020 </w:t>
      </w:r>
      <w:r w:rsidRPr="001970A4">
        <w:rPr>
          <w:szCs w:val="22"/>
        </w:rPr>
        <w:t>beschäftigte das Unternehmen</w:t>
      </w:r>
      <w:r w:rsidRPr="001970A4">
        <w:rPr>
          <w:color w:val="FF0000"/>
          <w:szCs w:val="22"/>
        </w:rPr>
        <w:t xml:space="preserve"> </w:t>
      </w:r>
      <w:r w:rsidRPr="001970A4">
        <w:rPr>
          <w:color w:val="000000" w:themeColor="text1"/>
          <w:szCs w:val="22"/>
        </w:rPr>
        <w:t xml:space="preserve">702 </w:t>
      </w:r>
      <w:r w:rsidRPr="001970A4">
        <w:rPr>
          <w:szCs w:val="22"/>
        </w:rPr>
        <w:t xml:space="preserve">Mitarbeiterinnen und Mitarbeiter. „Unter der Führung von Clemens Schaller konnte STIHL Tirol in den letzten Jahren den Wachstumskurs konsequent fortsetzen und Jahr für Jahr Rekorde erzielen. Wir danken Herrn Schaller für sein starkes Engagement und wünschen ihm alles Gute für den Ruhestand“, so STIHL Vorstand Martin Schwarz. Und </w:t>
      </w:r>
      <w:r w:rsidRPr="001970A4">
        <w:rPr>
          <w:szCs w:val="22"/>
        </w:rPr>
        <w:lastRenderedPageBreak/>
        <w:t>Clemens Schaller erklärt: „E</w:t>
      </w:r>
      <w:r w:rsidRPr="001970A4">
        <w:rPr>
          <w:szCs w:val="22"/>
          <w:lang w:val="de-AT"/>
        </w:rPr>
        <w:t xml:space="preserve">s freut mich sehr, </w:t>
      </w:r>
      <w:proofErr w:type="spellStart"/>
      <w:r w:rsidRPr="001970A4">
        <w:rPr>
          <w:szCs w:val="22"/>
          <w:lang w:val="de-AT"/>
        </w:rPr>
        <w:t>dass</w:t>
      </w:r>
      <w:proofErr w:type="spellEnd"/>
      <w:r w:rsidRPr="001970A4">
        <w:rPr>
          <w:szCs w:val="22"/>
          <w:lang w:val="de-AT"/>
        </w:rPr>
        <w:t xml:space="preserve"> wir es im Team geschafft haben, unser Werk in </w:t>
      </w:r>
      <w:proofErr w:type="spellStart"/>
      <w:r w:rsidRPr="001970A4">
        <w:rPr>
          <w:szCs w:val="22"/>
          <w:lang w:val="de-AT"/>
        </w:rPr>
        <w:t>Langkampfen</w:t>
      </w:r>
      <w:proofErr w:type="spellEnd"/>
      <w:r w:rsidRPr="001970A4">
        <w:rPr>
          <w:szCs w:val="22"/>
          <w:lang w:val="de-AT"/>
        </w:rPr>
        <w:t xml:space="preserve"> seit 2018 kräftig auszubauen. Nur mit unseren hohen Investitionen und dem starken Engagement unserer Belegschaft war die enorme Steigerung der Produktion möglich. Das </w:t>
      </w:r>
      <w:proofErr w:type="spellStart"/>
      <w:r w:rsidRPr="001970A4">
        <w:rPr>
          <w:szCs w:val="22"/>
          <w:lang w:val="de-AT"/>
        </w:rPr>
        <w:t>i-Tüpfelchen</w:t>
      </w:r>
      <w:proofErr w:type="spellEnd"/>
      <w:r w:rsidRPr="001970A4">
        <w:rPr>
          <w:szCs w:val="22"/>
          <w:lang w:val="de-AT"/>
        </w:rPr>
        <w:t xml:space="preserve"> wird die eigene Produktion von Kunststoffteilen für unsere Montagelinien, die im Herbst 2022 in Betrieb geht. Auch wenn die letzten 2 Jahre mit Pandemie, Lieferengpässen und einer Produktion auf Hochtouren herausfordernd war: Es hat mir immer Freude bereitet. Vielen Dank an alle Mitarbeiterinnen und Mitarbeiter von STIHL Tirol für die erfolgreiche und engagierte Zusammenarbeit.“</w:t>
      </w:r>
    </w:p>
    <w:p w:rsidR="001970A4" w:rsidRPr="001970A4" w:rsidRDefault="001970A4" w:rsidP="001970A4">
      <w:pPr>
        <w:rPr>
          <w:szCs w:val="22"/>
          <w:lang w:val="de-AT"/>
        </w:rPr>
      </w:pPr>
    </w:p>
    <w:p w:rsidR="001970A4" w:rsidRPr="001970A4" w:rsidRDefault="001970A4" w:rsidP="001970A4">
      <w:pPr>
        <w:rPr>
          <w:szCs w:val="22"/>
        </w:rPr>
      </w:pPr>
    </w:p>
    <w:p w:rsidR="001970A4" w:rsidRPr="001970A4" w:rsidRDefault="001970A4" w:rsidP="001970A4">
      <w:pPr>
        <w:rPr>
          <w:rFonts w:cs="Arial"/>
          <w:szCs w:val="22"/>
          <w:lang w:val="de-AT"/>
        </w:rPr>
      </w:pPr>
      <w:r w:rsidRPr="001970A4">
        <w:rPr>
          <w:rFonts w:cs="Arial"/>
          <w:szCs w:val="22"/>
          <w:lang w:val="de-AT"/>
        </w:rPr>
        <w:t>Informationen zu STIHL Tirol:</w:t>
      </w:r>
    </w:p>
    <w:p w:rsidR="001970A4" w:rsidRPr="001970A4" w:rsidRDefault="001970A4" w:rsidP="001970A4">
      <w:pPr>
        <w:rPr>
          <w:rFonts w:cs="Arial"/>
          <w:szCs w:val="22"/>
          <w:lang w:val="de-AT"/>
        </w:rPr>
      </w:pPr>
      <w:r w:rsidRPr="001970A4">
        <w:rPr>
          <w:rFonts w:cs="Arial"/>
          <w:szCs w:val="22"/>
          <w:lang w:val="de-AT"/>
        </w:rPr>
        <w:t xml:space="preserve">Die STIHL Tirol GmbH ist eine 100-prozentige Tochtergesellschaft der STIHL Unternehmensgruppe mit Sitz in </w:t>
      </w:r>
      <w:proofErr w:type="spellStart"/>
      <w:r w:rsidRPr="001970A4">
        <w:rPr>
          <w:rFonts w:cs="Arial"/>
          <w:szCs w:val="22"/>
          <w:lang w:val="de-AT"/>
        </w:rPr>
        <w:t>Langkampfen</w:t>
      </w:r>
      <w:proofErr w:type="spellEnd"/>
      <w:r w:rsidRPr="001970A4">
        <w:rPr>
          <w:rFonts w:cs="Arial"/>
          <w:szCs w:val="22"/>
          <w:lang w:val="de-AT"/>
        </w:rPr>
        <w:t>, Österreich. An diesem Fertigungsstandort werden akkubetriebene Produkte hergestellt. STIHL Tirol ist außerdem Kompetenzzentrum für bodengeführte Gartengeräte. 2020 beschäftigte das Unternehmen 702 Mitarbeiterinnen und Mitarbeiter.</w:t>
      </w:r>
    </w:p>
    <w:p w:rsidR="001970A4" w:rsidRPr="001970A4" w:rsidRDefault="001970A4" w:rsidP="001970A4">
      <w:pPr>
        <w:rPr>
          <w:szCs w:val="22"/>
          <w:lang w:val="de-AT"/>
        </w:rPr>
      </w:pPr>
    </w:p>
    <w:p w:rsidR="001970A4" w:rsidRPr="001970A4" w:rsidRDefault="00642AC3" w:rsidP="001970A4">
      <w:pPr>
        <w:spacing w:line="276" w:lineRule="auto"/>
        <w:rPr>
          <w:rFonts w:cs="Arial"/>
          <w:color w:val="000000"/>
          <w:szCs w:val="22"/>
        </w:rPr>
      </w:pPr>
      <w:bookmarkStart w:id="0" w:name="xStihl_Info"/>
      <w:bookmarkEnd w:id="0"/>
      <w:r>
        <w:rPr>
          <w:rFonts w:cs="Arial"/>
          <w:bCs/>
          <w:color w:val="000000"/>
          <w:szCs w:val="22"/>
        </w:rPr>
        <w:t xml:space="preserve">STIHL </w:t>
      </w:r>
      <w:r w:rsidR="001970A4" w:rsidRPr="00642AC3">
        <w:rPr>
          <w:rFonts w:cs="Arial"/>
          <w:bCs/>
          <w:color w:val="000000"/>
          <w:szCs w:val="22"/>
        </w:rPr>
        <w:t>Unternehmens</w:t>
      </w:r>
      <w:bookmarkStart w:id="1" w:name="_GoBack"/>
      <w:bookmarkEnd w:id="1"/>
      <w:r w:rsidR="001970A4" w:rsidRPr="00642AC3">
        <w:rPr>
          <w:rFonts w:cs="Arial"/>
          <w:bCs/>
          <w:color w:val="000000"/>
          <w:szCs w:val="22"/>
        </w:rPr>
        <w:t>porträt</w:t>
      </w:r>
      <w:r>
        <w:rPr>
          <w:rFonts w:cs="Arial"/>
          <w:color w:val="000000"/>
          <w:szCs w:val="22"/>
        </w:rPr>
        <w:t>:</w:t>
      </w:r>
      <w:r w:rsidR="001970A4" w:rsidRPr="00642AC3">
        <w:rPr>
          <w:rFonts w:cs="Arial"/>
          <w:color w:val="000000"/>
          <w:szCs w:val="22"/>
        </w:rPr>
        <w:br/>
      </w:r>
      <w:r w:rsidR="001970A4" w:rsidRPr="001970A4">
        <w:rPr>
          <w:rFonts w:cs="Arial"/>
          <w:color w:val="000000"/>
          <w:szCs w:val="22"/>
        </w:rPr>
        <w:t xml:space="preserve">Die STIHL Gruppe entwickelt, fertigt und vertreibt motorbetriebene Geräte für die Forst- und Landwirtschaft sowie für die Landschaftspflege, die Bauwirtschaft und private Gartenbesitzer. Ergänzt wird das Sortiment durch digitale Lösungen und Serviceleistungen. Die Produkte werden grundsätzlich über den servicegebenden Fachhandel und STIHL eigene Onlineshops, die in den nächsten Jahren international ausgebaut werden, vertrieben – mit 41 eigenen Vertriebs- und Marketinggesellschaften, rund 120 Importeuren und mehr als 54.000 Fachhändlern in über 160 Ländern. STIHL produziert weltweit in sieben Ländern: Deutschland, USA, Brasilien, Schweiz, Österreich, China und auf den Philippinen. Seit 1971 ist STIHL die meistverkaufte </w:t>
      </w:r>
      <w:proofErr w:type="spellStart"/>
      <w:r w:rsidR="001970A4" w:rsidRPr="001970A4">
        <w:rPr>
          <w:rFonts w:cs="Arial"/>
          <w:color w:val="000000"/>
          <w:szCs w:val="22"/>
        </w:rPr>
        <w:t>Motorsägenmarke</w:t>
      </w:r>
      <w:proofErr w:type="spellEnd"/>
      <w:r w:rsidR="001970A4" w:rsidRPr="001970A4">
        <w:rPr>
          <w:rFonts w:cs="Arial"/>
          <w:color w:val="000000"/>
          <w:szCs w:val="22"/>
        </w:rPr>
        <w:t xml:space="preserve"> weltweit. Das Unternehmen wurde 1926 gegründet und hat seinen Stammsitz in Waiblingen bei Stuttgart. STIHL erzielte 2020 mit 18.200 Mitarbeitern weltweit einen Umsatz von 4,58 Mrd. Euro.</w:t>
      </w:r>
    </w:p>
    <w:p w:rsidR="001970A4" w:rsidRPr="001970A4" w:rsidRDefault="001970A4" w:rsidP="001970A4">
      <w:pPr>
        <w:pStyle w:val="KeinLeerraum"/>
        <w:rPr>
          <w:sz w:val="22"/>
          <w:szCs w:val="22"/>
          <w:lang w:val="de-AT"/>
        </w:rPr>
      </w:pPr>
    </w:p>
    <w:p w:rsidR="001970A4" w:rsidRPr="001970A4" w:rsidRDefault="001970A4" w:rsidP="001970A4">
      <w:pPr>
        <w:pStyle w:val="KeinLeerraum"/>
        <w:jc w:val="both"/>
        <w:rPr>
          <w:lang w:val="de-AT"/>
        </w:rPr>
      </w:pPr>
    </w:p>
    <w:p w:rsidR="001271FB" w:rsidRDefault="001271FB" w:rsidP="004D4BE8">
      <w:pPr>
        <w:autoSpaceDE w:val="0"/>
        <w:autoSpaceDN w:val="0"/>
        <w:adjustRightInd w:val="0"/>
        <w:rPr>
          <w:rFonts w:cs="Arial"/>
          <w:szCs w:val="22"/>
        </w:rPr>
      </w:pPr>
    </w:p>
    <w:p w:rsidR="006E0E73" w:rsidRPr="00A24D38" w:rsidRDefault="00AB3E27" w:rsidP="00CE61E4">
      <w:pPr>
        <w:autoSpaceDE w:val="0"/>
        <w:autoSpaceDN w:val="0"/>
        <w:adjustRightInd w:val="0"/>
        <w:rPr>
          <w:szCs w:val="22"/>
        </w:rPr>
      </w:pPr>
      <w:r>
        <w:rPr>
          <w:rFonts w:cs="Arial"/>
          <w:szCs w:val="22"/>
        </w:rPr>
        <w:t>Bild</w:t>
      </w:r>
      <w:r w:rsidR="00CE61E4">
        <w:rPr>
          <w:rFonts w:cs="Arial"/>
          <w:szCs w:val="22"/>
        </w:rPr>
        <w:t xml:space="preserve"> „</w:t>
      </w:r>
      <w:proofErr w:type="spellStart"/>
      <w:r w:rsidR="00642AC3">
        <w:rPr>
          <w:rFonts w:cs="Arial"/>
          <w:szCs w:val="22"/>
        </w:rPr>
        <w:t>Jan_Grigor_Schubert</w:t>
      </w:r>
      <w:r w:rsidR="006E0E73" w:rsidRPr="00A24D38">
        <w:rPr>
          <w:szCs w:val="22"/>
        </w:rPr>
        <w:t>.jpg</w:t>
      </w:r>
      <w:proofErr w:type="spellEnd"/>
      <w:r w:rsidR="00CE61E4">
        <w:rPr>
          <w:szCs w:val="22"/>
        </w:rPr>
        <w:t>“</w:t>
      </w:r>
    </w:p>
    <w:p w:rsidR="00A24D38" w:rsidRDefault="006E0E73" w:rsidP="006E0E73">
      <w:pPr>
        <w:rPr>
          <w:szCs w:val="22"/>
        </w:rPr>
      </w:pPr>
      <w:r w:rsidRPr="00A24D38">
        <w:rPr>
          <w:szCs w:val="22"/>
        </w:rPr>
        <w:t xml:space="preserve">BU: </w:t>
      </w:r>
      <w:r w:rsidR="0030432E" w:rsidRPr="00CA0A17">
        <w:rPr>
          <w:szCs w:val="22"/>
        </w:rPr>
        <w:t xml:space="preserve">Jan </w:t>
      </w:r>
      <w:proofErr w:type="spellStart"/>
      <w:r w:rsidR="0030432E" w:rsidRPr="00CA0A17">
        <w:rPr>
          <w:szCs w:val="22"/>
        </w:rPr>
        <w:t>Grigor</w:t>
      </w:r>
      <w:proofErr w:type="spellEnd"/>
      <w:r w:rsidR="0030432E" w:rsidRPr="00CA0A17">
        <w:rPr>
          <w:szCs w:val="22"/>
        </w:rPr>
        <w:t xml:space="preserve"> Schubert wir</w:t>
      </w:r>
      <w:r w:rsidR="00642AC3" w:rsidRPr="00CA0A17">
        <w:rPr>
          <w:szCs w:val="22"/>
        </w:rPr>
        <w:t xml:space="preserve">d ab 2023 neuer Geschäftsführer bei STIHL Tirol in </w:t>
      </w:r>
      <w:proofErr w:type="spellStart"/>
      <w:r w:rsidR="00642AC3" w:rsidRPr="00CA0A17">
        <w:rPr>
          <w:szCs w:val="22"/>
        </w:rPr>
        <w:t>Langkampfen</w:t>
      </w:r>
      <w:proofErr w:type="spellEnd"/>
      <w:r w:rsidR="00A24D38" w:rsidRPr="00CA0A17">
        <w:rPr>
          <w:szCs w:val="22"/>
        </w:rPr>
        <w:t>.</w:t>
      </w:r>
    </w:p>
    <w:p w:rsidR="00A24D38" w:rsidRDefault="00A24D38" w:rsidP="006E0E73">
      <w:pPr>
        <w:rPr>
          <w:szCs w:val="22"/>
        </w:rPr>
      </w:pPr>
    </w:p>
    <w:p w:rsidR="00CE61E4" w:rsidRDefault="00CE61E4" w:rsidP="00CE61E4">
      <w:pPr>
        <w:pStyle w:val="HTMLVorformatiert"/>
        <w:rPr>
          <w:rFonts w:ascii="Arial" w:hAnsi="Arial" w:cs="Arial"/>
          <w:sz w:val="22"/>
          <w:szCs w:val="22"/>
        </w:rPr>
      </w:pPr>
      <w:r>
        <w:rPr>
          <w:rFonts w:ascii="Arial" w:hAnsi="Arial" w:cs="Arial"/>
          <w:sz w:val="22"/>
          <w:szCs w:val="22"/>
        </w:rPr>
        <w:t>(Bild: STIHL Tirol, Abdruck honorarfrei)</w:t>
      </w:r>
    </w:p>
    <w:p w:rsidR="006E0E73" w:rsidRDefault="006E0E73" w:rsidP="006E0E73">
      <w:pPr>
        <w:rPr>
          <w:szCs w:val="22"/>
        </w:rPr>
      </w:pPr>
    </w:p>
    <w:p w:rsidR="006E0E73" w:rsidRDefault="006E0E73" w:rsidP="00431406">
      <w:pPr>
        <w:autoSpaceDE w:val="0"/>
        <w:autoSpaceDN w:val="0"/>
        <w:adjustRightInd w:val="0"/>
        <w:rPr>
          <w:rFonts w:cs="Arial"/>
          <w:b/>
          <w:sz w:val="26"/>
          <w:szCs w:val="26"/>
        </w:rPr>
      </w:pPr>
    </w:p>
    <w:sectPr w:rsidR="006E0E73" w:rsidSect="00CD56DC">
      <w:headerReference w:type="default" r:id="rId14"/>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55E" w:rsidRDefault="0067455E" w:rsidP="00B00E08">
      <w:r>
        <w:separator/>
      </w:r>
    </w:p>
  </w:endnote>
  <w:endnote w:type="continuationSeparator" w:id="0">
    <w:p w:rsidR="0067455E" w:rsidRDefault="0067455E"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ED0" w:rsidRDefault="008E7E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A25593" w:rsidRDefault="005B61CE" w:rsidP="00122F70">
    <w:pPr>
      <w:pStyle w:val="Fuzeile"/>
      <w:jc w:val="cen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55E" w:rsidRDefault="0067455E" w:rsidP="00B00E08">
      <w:r>
        <w:separator/>
      </w:r>
    </w:p>
  </w:footnote>
  <w:footnote w:type="continuationSeparator" w:id="0">
    <w:p w:rsidR="0067455E" w:rsidRDefault="0067455E"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ED0" w:rsidRDefault="008E7E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ED0" w:rsidRDefault="008E7ED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Default="005B61CE">
    <w:pPr>
      <w:pStyle w:val="Kopfzeile"/>
    </w:pPr>
    <w:r>
      <w:rPr>
        <w:noProof/>
        <w:lang w:val="de-AT" w:eastAsia="de-AT"/>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oNotShadeFormData/>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17CD4"/>
    <w:rsid w:val="00066D7F"/>
    <w:rsid w:val="0009081B"/>
    <w:rsid w:val="00097DC4"/>
    <w:rsid w:val="000B424E"/>
    <w:rsid w:val="000D3D52"/>
    <w:rsid w:val="000D5C57"/>
    <w:rsid w:val="000D5F2C"/>
    <w:rsid w:val="000E3605"/>
    <w:rsid w:val="00101224"/>
    <w:rsid w:val="00105218"/>
    <w:rsid w:val="0011214C"/>
    <w:rsid w:val="00122F70"/>
    <w:rsid w:val="001271FB"/>
    <w:rsid w:val="00135910"/>
    <w:rsid w:val="00145A2C"/>
    <w:rsid w:val="00152451"/>
    <w:rsid w:val="00152D1F"/>
    <w:rsid w:val="00175FDA"/>
    <w:rsid w:val="001763B7"/>
    <w:rsid w:val="001970A4"/>
    <w:rsid w:val="001B016F"/>
    <w:rsid w:val="001B505F"/>
    <w:rsid w:val="001D0F08"/>
    <w:rsid w:val="001D48BA"/>
    <w:rsid w:val="001E0E5E"/>
    <w:rsid w:val="001F033B"/>
    <w:rsid w:val="0020563E"/>
    <w:rsid w:val="0021221F"/>
    <w:rsid w:val="002159FB"/>
    <w:rsid w:val="00232D9F"/>
    <w:rsid w:val="00235C74"/>
    <w:rsid w:val="002448D8"/>
    <w:rsid w:val="00246E07"/>
    <w:rsid w:val="00253D39"/>
    <w:rsid w:val="00262AEC"/>
    <w:rsid w:val="002845B3"/>
    <w:rsid w:val="00287795"/>
    <w:rsid w:val="002A2170"/>
    <w:rsid w:val="002B663F"/>
    <w:rsid w:val="002C08B4"/>
    <w:rsid w:val="002E225C"/>
    <w:rsid w:val="002E3EFA"/>
    <w:rsid w:val="002F7E44"/>
    <w:rsid w:val="0030432E"/>
    <w:rsid w:val="0032569D"/>
    <w:rsid w:val="0033413B"/>
    <w:rsid w:val="00363A48"/>
    <w:rsid w:val="00373E77"/>
    <w:rsid w:val="003752E5"/>
    <w:rsid w:val="0038132A"/>
    <w:rsid w:val="003826A6"/>
    <w:rsid w:val="00386909"/>
    <w:rsid w:val="003906F0"/>
    <w:rsid w:val="003A0BED"/>
    <w:rsid w:val="003A7954"/>
    <w:rsid w:val="003B0EE0"/>
    <w:rsid w:val="003E257A"/>
    <w:rsid w:val="00417DE6"/>
    <w:rsid w:val="00421659"/>
    <w:rsid w:val="00421CDE"/>
    <w:rsid w:val="004303BE"/>
    <w:rsid w:val="00431406"/>
    <w:rsid w:val="00450279"/>
    <w:rsid w:val="00450CEA"/>
    <w:rsid w:val="00455E06"/>
    <w:rsid w:val="00472D5D"/>
    <w:rsid w:val="004C1E7C"/>
    <w:rsid w:val="004D4BE8"/>
    <w:rsid w:val="004D6E15"/>
    <w:rsid w:val="004E2C4F"/>
    <w:rsid w:val="004F16B4"/>
    <w:rsid w:val="004F2DCA"/>
    <w:rsid w:val="004F3D8B"/>
    <w:rsid w:val="0051680C"/>
    <w:rsid w:val="00532600"/>
    <w:rsid w:val="005501D1"/>
    <w:rsid w:val="005555A1"/>
    <w:rsid w:val="00556EF5"/>
    <w:rsid w:val="005673C7"/>
    <w:rsid w:val="00576CF4"/>
    <w:rsid w:val="005A0741"/>
    <w:rsid w:val="005A4169"/>
    <w:rsid w:val="005B61CE"/>
    <w:rsid w:val="005C2962"/>
    <w:rsid w:val="005D1119"/>
    <w:rsid w:val="005D1FE4"/>
    <w:rsid w:val="005E1061"/>
    <w:rsid w:val="005F2BFC"/>
    <w:rsid w:val="00610297"/>
    <w:rsid w:val="00614556"/>
    <w:rsid w:val="00620CD7"/>
    <w:rsid w:val="00635DD8"/>
    <w:rsid w:val="00642AC3"/>
    <w:rsid w:val="00643F5D"/>
    <w:rsid w:val="0067455E"/>
    <w:rsid w:val="006807B1"/>
    <w:rsid w:val="00686803"/>
    <w:rsid w:val="006941BA"/>
    <w:rsid w:val="00695E3A"/>
    <w:rsid w:val="006A24D0"/>
    <w:rsid w:val="006C28B2"/>
    <w:rsid w:val="006E0E73"/>
    <w:rsid w:val="006F6369"/>
    <w:rsid w:val="006F7226"/>
    <w:rsid w:val="007210B4"/>
    <w:rsid w:val="00725334"/>
    <w:rsid w:val="00771CD4"/>
    <w:rsid w:val="00773513"/>
    <w:rsid w:val="00776498"/>
    <w:rsid w:val="00787B38"/>
    <w:rsid w:val="00793E97"/>
    <w:rsid w:val="007B1DC4"/>
    <w:rsid w:val="007B555F"/>
    <w:rsid w:val="00800F77"/>
    <w:rsid w:val="008066A1"/>
    <w:rsid w:val="00807761"/>
    <w:rsid w:val="00817AF1"/>
    <w:rsid w:val="00832DC8"/>
    <w:rsid w:val="008348FC"/>
    <w:rsid w:val="00837C11"/>
    <w:rsid w:val="0089455D"/>
    <w:rsid w:val="008A2172"/>
    <w:rsid w:val="008B2B91"/>
    <w:rsid w:val="008C3724"/>
    <w:rsid w:val="008C5A72"/>
    <w:rsid w:val="008D1074"/>
    <w:rsid w:val="008D3497"/>
    <w:rsid w:val="008E1A2F"/>
    <w:rsid w:val="008E65FE"/>
    <w:rsid w:val="008E7ED0"/>
    <w:rsid w:val="00906288"/>
    <w:rsid w:val="00915D79"/>
    <w:rsid w:val="00923B56"/>
    <w:rsid w:val="00946E91"/>
    <w:rsid w:val="00953BB2"/>
    <w:rsid w:val="00963FF9"/>
    <w:rsid w:val="00964983"/>
    <w:rsid w:val="009654BF"/>
    <w:rsid w:val="009B361A"/>
    <w:rsid w:val="009B37FB"/>
    <w:rsid w:val="009D5195"/>
    <w:rsid w:val="009E2F67"/>
    <w:rsid w:val="009F0DDB"/>
    <w:rsid w:val="00A00AD6"/>
    <w:rsid w:val="00A0115C"/>
    <w:rsid w:val="00A01412"/>
    <w:rsid w:val="00A07D0F"/>
    <w:rsid w:val="00A16010"/>
    <w:rsid w:val="00A24D38"/>
    <w:rsid w:val="00A25593"/>
    <w:rsid w:val="00A30E4D"/>
    <w:rsid w:val="00A4634D"/>
    <w:rsid w:val="00A61E29"/>
    <w:rsid w:val="00A726BF"/>
    <w:rsid w:val="00A81EC3"/>
    <w:rsid w:val="00A8749D"/>
    <w:rsid w:val="00AA2C9C"/>
    <w:rsid w:val="00AA5531"/>
    <w:rsid w:val="00AB3E27"/>
    <w:rsid w:val="00AB4A31"/>
    <w:rsid w:val="00AD7850"/>
    <w:rsid w:val="00AE42DE"/>
    <w:rsid w:val="00AF4E76"/>
    <w:rsid w:val="00AF7B1C"/>
    <w:rsid w:val="00B00E08"/>
    <w:rsid w:val="00B071B9"/>
    <w:rsid w:val="00B17A63"/>
    <w:rsid w:val="00B34E6C"/>
    <w:rsid w:val="00B36E3D"/>
    <w:rsid w:val="00B46300"/>
    <w:rsid w:val="00B532E0"/>
    <w:rsid w:val="00B559C9"/>
    <w:rsid w:val="00B61ADD"/>
    <w:rsid w:val="00B6632D"/>
    <w:rsid w:val="00B70428"/>
    <w:rsid w:val="00B71C4E"/>
    <w:rsid w:val="00B82D1F"/>
    <w:rsid w:val="00B97EEC"/>
    <w:rsid w:val="00BA453C"/>
    <w:rsid w:val="00BA7170"/>
    <w:rsid w:val="00BC66C0"/>
    <w:rsid w:val="00BD53AA"/>
    <w:rsid w:val="00BF1F29"/>
    <w:rsid w:val="00BF51E6"/>
    <w:rsid w:val="00C07721"/>
    <w:rsid w:val="00C10ABA"/>
    <w:rsid w:val="00C162E1"/>
    <w:rsid w:val="00C17A43"/>
    <w:rsid w:val="00C27955"/>
    <w:rsid w:val="00C42D62"/>
    <w:rsid w:val="00C44EF8"/>
    <w:rsid w:val="00C55866"/>
    <w:rsid w:val="00C66EE2"/>
    <w:rsid w:val="00C877DB"/>
    <w:rsid w:val="00C968B3"/>
    <w:rsid w:val="00CA0A17"/>
    <w:rsid w:val="00CB4338"/>
    <w:rsid w:val="00CD56DC"/>
    <w:rsid w:val="00CE61E4"/>
    <w:rsid w:val="00CF6DCD"/>
    <w:rsid w:val="00D237C2"/>
    <w:rsid w:val="00D34478"/>
    <w:rsid w:val="00D37045"/>
    <w:rsid w:val="00D37BD5"/>
    <w:rsid w:val="00D42F08"/>
    <w:rsid w:val="00D44D7C"/>
    <w:rsid w:val="00D628FD"/>
    <w:rsid w:val="00D73AEB"/>
    <w:rsid w:val="00D759A8"/>
    <w:rsid w:val="00D77BCA"/>
    <w:rsid w:val="00DB0759"/>
    <w:rsid w:val="00DC073E"/>
    <w:rsid w:val="00DC5EF2"/>
    <w:rsid w:val="00DD2AD0"/>
    <w:rsid w:val="00DE6E57"/>
    <w:rsid w:val="00DF69BD"/>
    <w:rsid w:val="00E024A3"/>
    <w:rsid w:val="00E15C39"/>
    <w:rsid w:val="00E40668"/>
    <w:rsid w:val="00E45612"/>
    <w:rsid w:val="00E45C4A"/>
    <w:rsid w:val="00E604B3"/>
    <w:rsid w:val="00E7727B"/>
    <w:rsid w:val="00E922E7"/>
    <w:rsid w:val="00EA4FEA"/>
    <w:rsid w:val="00EB3ACB"/>
    <w:rsid w:val="00ED0EBA"/>
    <w:rsid w:val="00ED23D3"/>
    <w:rsid w:val="00EE09E6"/>
    <w:rsid w:val="00EE35AC"/>
    <w:rsid w:val="00EF42B7"/>
    <w:rsid w:val="00F03531"/>
    <w:rsid w:val="00F16729"/>
    <w:rsid w:val="00F2511A"/>
    <w:rsid w:val="00F44CD1"/>
    <w:rsid w:val="00F51CB4"/>
    <w:rsid w:val="00F55EA4"/>
    <w:rsid w:val="00F60CB5"/>
    <w:rsid w:val="00F72856"/>
    <w:rsid w:val="00FA60BA"/>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5:docId w15:val="{0E555CF8-9E6E-4FE4-B22A-731C5AE8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uiPriority w:val="22"/>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1943298595">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59A56-4206-40CE-927C-CAA94FBB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679</Words>
  <Characters>4283</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AT/KSM Dag, Christian</cp:lastModifiedBy>
  <cp:revision>7</cp:revision>
  <cp:lastPrinted>2014-03-26T13:36:00Z</cp:lastPrinted>
  <dcterms:created xsi:type="dcterms:W3CDTF">2022-04-20T09:56:00Z</dcterms:created>
  <dcterms:modified xsi:type="dcterms:W3CDTF">2022-04-21T06:40:00Z</dcterms:modified>
  <cp:category>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4c45ff-ee86-4b09-ad77-569638aba185_Enabled">
    <vt:lpwstr>true</vt:lpwstr>
  </property>
  <property fmtid="{D5CDD505-2E9C-101B-9397-08002B2CF9AE}" pid="3" name="MSIP_Label_7f4c45ff-ee86-4b09-ad77-569638aba185_SetDate">
    <vt:lpwstr>2022-02-18T13:44:40Z</vt:lpwstr>
  </property>
  <property fmtid="{D5CDD505-2E9C-101B-9397-08002B2CF9AE}" pid="4" name="MSIP_Label_7f4c45ff-ee86-4b09-ad77-569638aba185_Method">
    <vt:lpwstr>Privileged</vt:lpwstr>
  </property>
  <property fmtid="{D5CDD505-2E9C-101B-9397-08002B2CF9AE}" pid="5" name="MSIP_Label_7f4c45ff-ee86-4b09-ad77-569638aba185_Name">
    <vt:lpwstr>Public</vt:lpwstr>
  </property>
  <property fmtid="{D5CDD505-2E9C-101B-9397-08002B2CF9AE}" pid="6" name="MSIP_Label_7f4c45ff-ee86-4b09-ad77-569638aba185_SiteId">
    <vt:lpwstr>702ed1df-fbf3-42e7-a14d-db80a314e632</vt:lpwstr>
  </property>
  <property fmtid="{D5CDD505-2E9C-101B-9397-08002B2CF9AE}" pid="7" name="MSIP_Label_7f4c45ff-ee86-4b09-ad77-569638aba185_ActionId">
    <vt:lpwstr>a456a5dd-8fec-4d08-a77c-e1b86ac789ab</vt:lpwstr>
  </property>
  <property fmtid="{D5CDD505-2E9C-101B-9397-08002B2CF9AE}" pid="8" name="MSIP_Label_7f4c45ff-ee86-4b09-ad77-569638aba185_ContentBits">
    <vt:lpwstr>0</vt:lpwstr>
  </property>
</Properties>
</file>